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4DE" w:rsidRPr="00D91B78" w:rsidRDefault="00D91B78" w:rsidP="00832325">
      <w:pPr>
        <w:rPr>
          <w:rFonts w:ascii="DIN Regular" w:hAnsi="DIN Regular"/>
          <w:b/>
          <w:sz w:val="22"/>
          <w:szCs w:val="22"/>
        </w:rPr>
      </w:pPr>
      <w:r w:rsidRPr="00D91B78">
        <w:rPr>
          <w:rFonts w:ascii="DIN Regular" w:hAnsi="DIN Regular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0948B4" wp14:editId="7336CD4C">
                <wp:simplePos x="0" y="0"/>
                <wp:positionH relativeFrom="column">
                  <wp:posOffset>-3810</wp:posOffset>
                </wp:positionH>
                <wp:positionV relativeFrom="paragraph">
                  <wp:posOffset>-287655</wp:posOffset>
                </wp:positionV>
                <wp:extent cx="1295400" cy="15049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78" w:rsidRDefault="00D91B78"/>
                          <w:p w:rsidR="00D91B78" w:rsidRDefault="00D91B78"/>
                          <w:p w:rsidR="00D91B78" w:rsidRDefault="00D91B78"/>
                          <w:p w:rsidR="00D91B78" w:rsidRDefault="00D91B78">
                            <w:r>
                              <w:t>FOTO</w:t>
                            </w:r>
                          </w:p>
                          <w:p w:rsidR="00D91B78" w:rsidRDefault="00D91B78"/>
                          <w:p w:rsidR="00D91B78" w:rsidRDefault="00D91B78"/>
                          <w:p w:rsidR="00D91B78" w:rsidRDefault="00D91B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948B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3pt;margin-top:-22.65pt;width:102pt;height:11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">
                <v:textbox>
                  <w:txbxContent>
                    <w:p w:rsidR="00D91B78" w:rsidRDefault="00D91B78"/>
                    <w:p w:rsidR="00D91B78" w:rsidRDefault="00D91B78"/>
                    <w:p w:rsidR="00D91B78" w:rsidRDefault="00D91B78"/>
                    <w:p w:rsidR="00D91B78" w:rsidRDefault="00D91B78">
                      <w:r>
                        <w:t>FOTO</w:t>
                      </w:r>
                    </w:p>
                    <w:p w:rsidR="00D91B78" w:rsidRDefault="00D91B78"/>
                    <w:p w:rsidR="00D91B78" w:rsidRDefault="00D91B78"/>
                    <w:p w:rsidR="00D91B78" w:rsidRDefault="00D91B78"/>
                  </w:txbxContent>
                </v:textbox>
                <w10:wrap type="square"/>
              </v:shape>
            </w:pict>
          </mc:Fallback>
        </mc:AlternateContent>
      </w:r>
      <w:r w:rsidR="007E44DE" w:rsidRPr="00D91B78">
        <w:rPr>
          <w:rFonts w:ascii="DIN Regular" w:hAnsi="DIN Regular"/>
          <w:b/>
          <w:i/>
          <w:sz w:val="22"/>
          <w:szCs w:val="22"/>
        </w:rPr>
        <w:t>CURRICULUM VITAE</w:t>
      </w:r>
      <w:r w:rsidR="007E44DE" w:rsidRPr="00D91B78">
        <w:rPr>
          <w:rFonts w:ascii="DIN Regular" w:hAnsi="DIN Regular"/>
          <w:b/>
          <w:sz w:val="22"/>
          <w:szCs w:val="22"/>
        </w:rPr>
        <w:t xml:space="preserve"> ABREVIADO (CVA)</w:t>
      </w:r>
    </w:p>
    <w:p w:rsidR="00D91B78" w:rsidRDefault="00D91B78" w:rsidP="00832325">
      <w:pPr>
        <w:rPr>
          <w:rFonts w:ascii="DIN Regular" w:hAnsi="DIN Regular"/>
          <w:sz w:val="22"/>
          <w:szCs w:val="22"/>
        </w:rPr>
      </w:pPr>
    </w:p>
    <w:p w:rsidR="00D91B78" w:rsidRDefault="00D91B78" w:rsidP="00832325">
      <w:pPr>
        <w:rPr>
          <w:rFonts w:ascii="DIN Regular" w:hAnsi="DIN Regular"/>
          <w:sz w:val="22"/>
          <w:szCs w:val="22"/>
        </w:rPr>
      </w:pPr>
    </w:p>
    <w:p w:rsidR="00D91B78" w:rsidRDefault="00D91B78" w:rsidP="00832325">
      <w:pPr>
        <w:rPr>
          <w:rFonts w:ascii="DIN Regular" w:hAnsi="DIN Regular"/>
          <w:sz w:val="22"/>
          <w:szCs w:val="22"/>
        </w:rPr>
      </w:pPr>
    </w:p>
    <w:p w:rsidR="00D91B78" w:rsidRDefault="00D91B78" w:rsidP="00832325">
      <w:pPr>
        <w:rPr>
          <w:rFonts w:ascii="DIN Regular" w:hAnsi="DIN Regular"/>
          <w:sz w:val="22"/>
          <w:szCs w:val="22"/>
        </w:rPr>
      </w:pPr>
    </w:p>
    <w:p w:rsidR="00D91B78" w:rsidRDefault="00D91B78" w:rsidP="00832325">
      <w:pPr>
        <w:rPr>
          <w:rFonts w:ascii="DIN Regular" w:hAnsi="DIN Regular"/>
          <w:sz w:val="22"/>
          <w:szCs w:val="22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sz w:val="22"/>
          <w:szCs w:val="22"/>
        </w:rPr>
      </w:pPr>
    </w:p>
    <w:tbl>
      <w:tblPr>
        <w:tblpPr w:leftFromText="141" w:rightFromText="141" w:vertAnchor="text" w:horzAnchor="page" w:tblpX="6576" w:tblpY="117"/>
        <w:tblW w:w="41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559"/>
      </w:tblGrid>
      <w:tr w:rsidR="007E44DE" w:rsidRPr="007E44DE" w:rsidTr="00832325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b/>
                <w:bCs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b/>
                <w:bCs/>
                <w:color w:val="000000"/>
                <w:sz w:val="22"/>
                <w:szCs w:val="22"/>
              </w:rPr>
              <w:t xml:space="preserve">Fecha del CVA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E44DE" w:rsidRPr="007E44DE" w:rsidRDefault="007E44DE" w:rsidP="00832325">
      <w:pPr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832325">
      <w:pPr>
        <w:rPr>
          <w:rFonts w:ascii="DIN Regular" w:hAnsi="DIN Regular" w:cs="Arial"/>
          <w:b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>Parte A. DATOS PERSONALES</w:t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0"/>
        <w:gridCol w:w="3457"/>
        <w:gridCol w:w="2126"/>
        <w:gridCol w:w="1985"/>
      </w:tblGrid>
      <w:tr w:rsidR="007E44DE" w:rsidRPr="007E44DE" w:rsidTr="00832325">
        <w:trPr>
          <w:trHeight w:val="20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bCs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bCs/>
                <w:color w:val="000000"/>
                <w:sz w:val="22"/>
                <w:szCs w:val="22"/>
              </w:rPr>
              <w:t>Nombre y apellidos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</w:tr>
      <w:tr w:rsidR="007E44DE" w:rsidRPr="007E44DE" w:rsidTr="00832325">
        <w:trPr>
          <w:trHeight w:val="2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832325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DNI/NIE/</w:t>
            </w:r>
            <w:r w:rsidR="00832325">
              <w:rPr>
                <w:rFonts w:ascii="DIN Regular" w:hAnsi="DIN Regular" w:cs="Arial"/>
                <w:color w:val="000000"/>
                <w:sz w:val="22"/>
                <w:szCs w:val="22"/>
              </w:rPr>
              <w:t>P</w:t>
            </w: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asaporte</w:t>
            </w:r>
          </w:p>
        </w:tc>
        <w:tc>
          <w:tcPr>
            <w:tcW w:w="3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Fecha nacimiento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</w:tr>
    </w:tbl>
    <w:p w:rsidR="007E44DE" w:rsidRPr="007E44DE" w:rsidRDefault="007E44DE" w:rsidP="00832325">
      <w:pPr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832325">
      <w:pPr>
        <w:rPr>
          <w:rFonts w:ascii="DIN Regular" w:hAnsi="DIN Regular" w:cs="Arial"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>A.1. Situación profesional actual</w:t>
      </w:r>
      <w:r w:rsidRPr="007E44DE">
        <w:rPr>
          <w:rFonts w:ascii="DIN Regular" w:hAnsi="DIN Regular" w:cs="Arial"/>
          <w:sz w:val="22"/>
          <w:szCs w:val="22"/>
        </w:rPr>
        <w:t xml:space="preserve"> </w:t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2140"/>
        <w:gridCol w:w="1726"/>
        <w:gridCol w:w="1404"/>
        <w:gridCol w:w="2282"/>
      </w:tblGrid>
      <w:tr w:rsidR="007E44DE" w:rsidRPr="007E44DE" w:rsidTr="00832325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Organismo</w:t>
            </w:r>
          </w:p>
        </w:tc>
        <w:tc>
          <w:tcPr>
            <w:tcW w:w="7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832325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Dpto./Centro</w:t>
            </w:r>
          </w:p>
        </w:tc>
        <w:tc>
          <w:tcPr>
            <w:tcW w:w="7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832325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7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832325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Teléfono fijo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FD4BF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>
              <w:rPr>
                <w:rFonts w:ascii="DIN Regular" w:hAnsi="DIN Regular" w:cs="Arial"/>
                <w:color w:val="000000"/>
                <w:sz w:val="22"/>
                <w:szCs w:val="22"/>
              </w:rPr>
              <w:t>E-mail personal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4DE" w:rsidRPr="007E44DE" w:rsidRDefault="007E44DE" w:rsidP="00643570">
            <w:pPr>
              <w:rPr>
                <w:rFonts w:ascii="DIN Regular" w:hAnsi="DIN Regular"/>
                <w:color w:val="0000FF"/>
                <w:sz w:val="22"/>
                <w:szCs w:val="22"/>
                <w:u w:val="single"/>
              </w:rPr>
            </w:pPr>
          </w:p>
        </w:tc>
      </w:tr>
      <w:tr w:rsidR="00FD4BFE" w:rsidRPr="007E44DE" w:rsidTr="00832325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BFE" w:rsidRPr="007E44DE" w:rsidRDefault="00FD4BF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>
              <w:rPr>
                <w:rFonts w:ascii="DIN Regular" w:hAnsi="DIN Regular" w:cs="Arial"/>
                <w:color w:val="000000"/>
                <w:sz w:val="22"/>
                <w:szCs w:val="22"/>
              </w:rPr>
              <w:t>Teléfono móvil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BFE" w:rsidRPr="007E44DE" w:rsidRDefault="00FD4BF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BFE" w:rsidRPr="007E44DE" w:rsidRDefault="00FD4BF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>
              <w:rPr>
                <w:rFonts w:ascii="DIN Regular" w:hAnsi="DIN Regular" w:cs="Arial"/>
                <w:color w:val="000000"/>
                <w:sz w:val="22"/>
                <w:szCs w:val="22"/>
              </w:rPr>
              <w:t>E-mail institucional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BFE" w:rsidRPr="007E44DE" w:rsidRDefault="00FD4BFE" w:rsidP="00643570">
            <w:pPr>
              <w:rPr>
                <w:rFonts w:ascii="DIN Regular" w:hAnsi="DIN Regular"/>
                <w:color w:val="0000FF"/>
                <w:sz w:val="22"/>
                <w:szCs w:val="22"/>
                <w:u w:val="single"/>
              </w:rPr>
            </w:pPr>
          </w:p>
        </w:tc>
      </w:tr>
      <w:tr w:rsidR="007E44DE" w:rsidRPr="007E44DE" w:rsidTr="00832325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Categoría profesional</w:t>
            </w:r>
          </w:p>
        </w:tc>
        <w:tc>
          <w:tcPr>
            <w:tcW w:w="3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Fecha inicio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</w:tr>
      <w:tr w:rsidR="007E44DE" w:rsidRPr="007E44DE" w:rsidTr="00832325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Especialidad</w:t>
            </w:r>
          </w:p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Nombre y código UNESCO</w:t>
            </w:r>
          </w:p>
        </w:tc>
        <w:tc>
          <w:tcPr>
            <w:tcW w:w="7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E44DE" w:rsidRPr="007E44DE" w:rsidRDefault="007E44DE" w:rsidP="00832325">
      <w:pPr>
        <w:rPr>
          <w:rFonts w:ascii="DIN Regular" w:hAnsi="DIN Regular" w:cs="Arial"/>
          <w:sz w:val="22"/>
          <w:szCs w:val="22"/>
        </w:rPr>
      </w:pPr>
    </w:p>
    <w:p w:rsidR="007E44DE" w:rsidRPr="007E44DE" w:rsidRDefault="007E44DE" w:rsidP="00832325">
      <w:pPr>
        <w:rPr>
          <w:rFonts w:ascii="DIN Regular" w:hAnsi="DIN Regular" w:cs="Arial"/>
          <w:i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 xml:space="preserve">A.2. Formación académica </w:t>
      </w:r>
      <w:r w:rsidRPr="007E44DE">
        <w:rPr>
          <w:rFonts w:ascii="DIN Regular" w:hAnsi="DIN Regular" w:cs="Arial"/>
          <w:i/>
          <w:sz w:val="22"/>
          <w:szCs w:val="22"/>
        </w:rPr>
        <w:t>(título, institución, fecha)</w:t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2"/>
        <w:gridCol w:w="4507"/>
        <w:gridCol w:w="2089"/>
      </w:tblGrid>
      <w:tr w:rsidR="007E44DE" w:rsidRPr="007E44DE" w:rsidTr="00832325">
        <w:trPr>
          <w:trHeight w:val="20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Licenciatura/Grado/Doctorado</w:t>
            </w:r>
          </w:p>
        </w:tc>
        <w:tc>
          <w:tcPr>
            <w:tcW w:w="4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Universidad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Año</w:t>
            </w:r>
          </w:p>
        </w:tc>
      </w:tr>
      <w:tr w:rsidR="007E44DE" w:rsidRPr="007E44DE" w:rsidTr="00832325">
        <w:trPr>
          <w:trHeight w:val="2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4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832325">
        <w:trPr>
          <w:trHeight w:val="2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E44DE" w:rsidRPr="007E44DE" w:rsidRDefault="007E44DE" w:rsidP="00832325">
      <w:pPr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 xml:space="preserve">Parte B. RESUMEN LIBRE DEL CURRÍCULUM </w:t>
      </w:r>
      <w:r w:rsidRPr="007E44DE">
        <w:rPr>
          <w:rFonts w:ascii="DIN Regular" w:hAnsi="DIN Regular" w:cs="Arial"/>
          <w:i/>
          <w:sz w:val="22"/>
          <w:szCs w:val="22"/>
        </w:rPr>
        <w:t>(máximo 3500 caracteres, incluyendo espacios en blanco)</w:t>
      </w:r>
    </w:p>
    <w:p w:rsidR="007E44DE" w:rsidRPr="007E44DE" w:rsidRDefault="007E44DE" w:rsidP="00832325">
      <w:pPr>
        <w:jc w:val="both"/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832325">
      <w:pPr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t>Parte C. MÉRITOS MÁS RELEVANTES</w:t>
      </w:r>
    </w:p>
    <w:p w:rsidR="007E44DE" w:rsidRPr="007E44DE" w:rsidRDefault="007E44DE" w:rsidP="00832325">
      <w:pPr>
        <w:jc w:val="both"/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832325" w:rsidP="00832325">
      <w:pPr>
        <w:jc w:val="both"/>
        <w:rPr>
          <w:rFonts w:ascii="DIN Regular" w:hAnsi="DIN Regular" w:cs="Arial"/>
          <w:b/>
          <w:sz w:val="22"/>
          <w:szCs w:val="22"/>
        </w:rPr>
      </w:pPr>
      <w:r>
        <w:rPr>
          <w:rFonts w:ascii="DIN Regular" w:hAnsi="DIN Regular" w:cs="Arial"/>
          <w:b/>
          <w:sz w:val="22"/>
          <w:szCs w:val="22"/>
        </w:rPr>
        <w:t>C.1. MÉ</w:t>
      </w:r>
      <w:r w:rsidR="007E44DE" w:rsidRPr="007E44DE">
        <w:rPr>
          <w:rFonts w:ascii="DIN Regular" w:hAnsi="DIN Regular" w:cs="Arial"/>
          <w:b/>
          <w:sz w:val="22"/>
          <w:szCs w:val="22"/>
        </w:rPr>
        <w:t xml:space="preserve">RITOS DOCENTES </w:t>
      </w:r>
      <w:r w:rsidR="007E44DE" w:rsidRPr="007E44DE">
        <w:rPr>
          <w:rFonts w:ascii="DIN Regular" w:hAnsi="DIN Regular" w:cs="Arial"/>
          <w:sz w:val="22"/>
          <w:szCs w:val="22"/>
        </w:rPr>
        <w:t>(los más relevantes en los últimos cinco años)</w:t>
      </w:r>
    </w:p>
    <w:p w:rsidR="007E44DE" w:rsidRPr="007E44DE" w:rsidRDefault="007E44DE" w:rsidP="00832325">
      <w:pPr>
        <w:rPr>
          <w:rFonts w:ascii="DIN Regular" w:hAnsi="DIN Regular" w:cs="Arial"/>
          <w:i/>
          <w:sz w:val="22"/>
          <w:szCs w:val="22"/>
        </w:rPr>
      </w:pP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2"/>
        <w:gridCol w:w="4507"/>
        <w:gridCol w:w="2089"/>
      </w:tblGrid>
      <w:tr w:rsidR="007E44DE" w:rsidRPr="007E44DE" w:rsidTr="00832325">
        <w:trPr>
          <w:trHeight w:val="20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Docencia en</w:t>
            </w:r>
          </w:p>
        </w:tc>
        <w:tc>
          <w:tcPr>
            <w:tcW w:w="4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Asignatura (horas impartidas)/ Título Máster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Años</w:t>
            </w:r>
          </w:p>
        </w:tc>
      </w:tr>
      <w:tr w:rsidR="007E44DE" w:rsidRPr="007E44DE" w:rsidTr="00832325">
        <w:trPr>
          <w:trHeight w:val="2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 xml:space="preserve"> Licenciatura/Grado</w:t>
            </w:r>
          </w:p>
        </w:tc>
        <w:tc>
          <w:tcPr>
            <w:tcW w:w="4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  <w:tr w:rsidR="007E44DE" w:rsidRPr="007E44DE" w:rsidTr="00832325">
        <w:trPr>
          <w:trHeight w:val="2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Máster/Doctorado</w:t>
            </w:r>
          </w:p>
        </w:tc>
        <w:tc>
          <w:tcPr>
            <w:tcW w:w="4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4DE" w:rsidRPr="007E44DE" w:rsidRDefault="007E44DE" w:rsidP="00643570">
            <w:pPr>
              <w:jc w:val="center"/>
              <w:rPr>
                <w:rFonts w:ascii="DIN Regular" w:hAnsi="DIN Regular" w:cs="Arial"/>
                <w:color w:val="000000"/>
                <w:sz w:val="22"/>
                <w:szCs w:val="22"/>
              </w:rPr>
            </w:pPr>
            <w:r w:rsidRPr="007E44DE">
              <w:rPr>
                <w:rFonts w:ascii="DIN Regular" w:hAnsi="DIN Regular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E44DE" w:rsidRPr="007E44DE" w:rsidRDefault="007E44DE" w:rsidP="00832325">
      <w:pPr>
        <w:rPr>
          <w:rFonts w:ascii="DIN Regular" w:hAnsi="DIN Regular" w:cs="Arial"/>
          <w:color w:val="000000"/>
          <w:sz w:val="22"/>
          <w:szCs w:val="22"/>
        </w:rPr>
      </w:pPr>
    </w:p>
    <w:p w:rsidR="007E44DE" w:rsidRPr="007E44DE" w:rsidRDefault="007E44DE" w:rsidP="00832325">
      <w:pPr>
        <w:rPr>
          <w:rFonts w:ascii="DIN Regular" w:hAnsi="DIN Regular" w:cs="Arial"/>
          <w:color w:val="000000"/>
          <w:sz w:val="22"/>
          <w:szCs w:val="22"/>
        </w:rPr>
      </w:pPr>
      <w:r w:rsidRPr="007E44DE">
        <w:rPr>
          <w:rFonts w:ascii="DIN Regular" w:hAnsi="DIN Regular" w:cs="Arial"/>
          <w:color w:val="000000"/>
          <w:sz w:val="22"/>
          <w:szCs w:val="22"/>
        </w:rPr>
        <w:t xml:space="preserve">Número de quinquenios y fecha del último (profesores universidad): </w:t>
      </w:r>
    </w:p>
    <w:p w:rsidR="007E44DE" w:rsidRPr="007E44DE" w:rsidRDefault="007E44DE" w:rsidP="00832325">
      <w:pPr>
        <w:rPr>
          <w:rFonts w:ascii="DIN Regular" w:hAnsi="DIN Regular" w:cs="Arial"/>
          <w:b/>
          <w:sz w:val="22"/>
          <w:szCs w:val="22"/>
        </w:rPr>
      </w:pPr>
      <w:bookmarkStart w:id="0" w:name="_GoBack"/>
      <w:bookmarkEnd w:id="0"/>
      <w:r w:rsidRPr="007E44DE">
        <w:rPr>
          <w:rFonts w:ascii="DIN Regular" w:hAnsi="DIN Regular" w:cs="Arial"/>
          <w:color w:val="000000"/>
          <w:sz w:val="22"/>
          <w:szCs w:val="22"/>
        </w:rPr>
        <w:t xml:space="preserve">Otras evaluaciones docentes (profesores universidad): </w:t>
      </w:r>
    </w:p>
    <w:p w:rsidR="007E44DE" w:rsidRPr="007E44DE" w:rsidRDefault="007E44DE" w:rsidP="00832325">
      <w:pPr>
        <w:jc w:val="both"/>
        <w:rPr>
          <w:rFonts w:ascii="DIN Regular" w:hAnsi="DIN Regular" w:cs="Arial"/>
          <w:sz w:val="22"/>
          <w:szCs w:val="22"/>
        </w:rPr>
      </w:pPr>
      <w:r w:rsidRPr="007E44DE">
        <w:rPr>
          <w:rFonts w:ascii="DIN Regular" w:hAnsi="DIN Regular" w:cs="Arial"/>
          <w:b/>
          <w:sz w:val="22"/>
          <w:szCs w:val="22"/>
        </w:rPr>
        <w:br w:type="page"/>
      </w:r>
      <w:r w:rsidRPr="007E44DE">
        <w:rPr>
          <w:rFonts w:ascii="DIN Regular" w:hAnsi="DIN Regular" w:cs="Arial"/>
          <w:b/>
          <w:sz w:val="22"/>
          <w:szCs w:val="22"/>
        </w:rPr>
        <w:lastRenderedPageBreak/>
        <w:t>C.2. EXPERIENCIA INVESTIGACIÓN</w:t>
      </w:r>
      <w:r w:rsidRPr="007E44DE">
        <w:rPr>
          <w:rFonts w:ascii="DIN Regular" w:hAnsi="DIN Regular" w:cs="Arial"/>
          <w:sz w:val="22"/>
          <w:szCs w:val="22"/>
        </w:rPr>
        <w:t xml:space="preserve"> (méritos más relevantes en los últimos cinco años)</w:t>
      </w:r>
    </w:p>
    <w:p w:rsidR="007E44DE" w:rsidRPr="007E44DE" w:rsidRDefault="007E44DE" w:rsidP="00832325">
      <w:pPr>
        <w:jc w:val="both"/>
        <w:rPr>
          <w:rFonts w:ascii="DIN Regular" w:hAnsi="DIN Regular" w:cs="Arial"/>
          <w:sz w:val="22"/>
          <w:szCs w:val="22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sz w:val="22"/>
          <w:szCs w:val="22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C.2.1. Publicaciones</w:t>
      </w: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C.2.2. Proyectos</w:t>
      </w: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C.2.3. Contratos</w:t>
      </w: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tabs>
          <w:tab w:val="left" w:pos="6075"/>
        </w:tabs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C.2.4. Patentes</w:t>
      </w: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ab/>
      </w:r>
    </w:p>
    <w:p w:rsidR="007E44DE" w:rsidRPr="007E44DE" w:rsidRDefault="007E44DE" w:rsidP="00832325">
      <w:pPr>
        <w:jc w:val="both"/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C.2.5. Otros</w:t>
      </w: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sz w:val="22"/>
          <w:szCs w:val="22"/>
        </w:rPr>
      </w:pPr>
      <w:r w:rsidRPr="007E44DE">
        <w:rPr>
          <w:rFonts w:ascii="DIN Regular" w:hAnsi="DIN Regular" w:cs="Arial"/>
          <w:sz w:val="22"/>
          <w:szCs w:val="22"/>
        </w:rPr>
        <w:t xml:space="preserve">Número de sexenios y fecha del último </w:t>
      </w:r>
      <w:r w:rsidRPr="007E44DE">
        <w:rPr>
          <w:rFonts w:ascii="DIN Regular" w:hAnsi="DIN Regular" w:cs="Arial"/>
          <w:color w:val="000000"/>
          <w:sz w:val="22"/>
          <w:szCs w:val="22"/>
        </w:rPr>
        <w:t>(profesores universidad)</w:t>
      </w:r>
      <w:r w:rsidRPr="007E44DE">
        <w:rPr>
          <w:rFonts w:ascii="DIN Regular" w:hAnsi="DIN Regular" w:cs="Arial"/>
          <w:sz w:val="22"/>
          <w:szCs w:val="22"/>
        </w:rPr>
        <w:t xml:space="preserve">: </w:t>
      </w: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D. MÉRITOS PROFESIONALES EN EL CAMPO DE LAS CIENCIAS FORENSES</w:t>
      </w:r>
    </w:p>
    <w:p w:rsidR="007E44DE" w:rsidRPr="007E44DE" w:rsidRDefault="007E44DE" w:rsidP="00832325">
      <w:pPr>
        <w:jc w:val="both"/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 xml:space="preserve">D.1. Cargos que ha ocupado </w:t>
      </w:r>
      <w:r w:rsidRPr="007E44DE"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  <w:t>(nombre, fecha inicio y fecha de finalización)</w:t>
      </w:r>
    </w:p>
    <w:p w:rsidR="007E44DE" w:rsidRPr="007E44DE" w:rsidRDefault="007E44DE" w:rsidP="00832325">
      <w:pPr>
        <w:jc w:val="both"/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 xml:space="preserve">D.2. Participación en casos forenses relevantes </w:t>
      </w:r>
      <w:r w:rsidRPr="007E44DE">
        <w:rPr>
          <w:rFonts w:ascii="DIN Regular" w:hAnsi="DIN Regular" w:cs="Arial"/>
          <w:i/>
          <w:noProof/>
          <w:color w:val="000000"/>
          <w:sz w:val="22"/>
          <w:szCs w:val="22"/>
          <w:lang w:val="es-ES_tradnl"/>
        </w:rPr>
        <w:t>(nombre, fecha inicio y fecha de finalización)</w:t>
      </w:r>
    </w:p>
    <w:p w:rsidR="007E44DE" w:rsidRPr="007E44DE" w:rsidRDefault="007E44DE" w:rsidP="00832325">
      <w:pPr>
        <w:jc w:val="both"/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  <w:t>D.3. Otros</w:t>
      </w: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7E44DE" w:rsidRPr="007E44DE" w:rsidRDefault="007E44DE" w:rsidP="00832325">
      <w:pPr>
        <w:jc w:val="both"/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</w:pPr>
      <w:r w:rsidRPr="007E44DE">
        <w:rPr>
          <w:rFonts w:ascii="DIN Regular" w:hAnsi="DIN Regular" w:cs="Arial"/>
          <w:noProof/>
          <w:color w:val="000000"/>
          <w:sz w:val="22"/>
          <w:szCs w:val="22"/>
          <w:lang w:val="es-ES_tradnl"/>
        </w:rPr>
        <w:t>Número de peritajes realizados:</w:t>
      </w:r>
    </w:p>
    <w:p w:rsidR="007E44DE" w:rsidRPr="007E44DE" w:rsidRDefault="007E44DE" w:rsidP="00832325">
      <w:pPr>
        <w:jc w:val="both"/>
        <w:rPr>
          <w:rFonts w:ascii="DIN Regular" w:hAnsi="DIN Regular" w:cs="Arial"/>
          <w:b/>
          <w:noProof/>
          <w:color w:val="000000"/>
          <w:sz w:val="22"/>
          <w:szCs w:val="22"/>
          <w:lang w:val="es-ES_tradnl"/>
        </w:rPr>
      </w:pPr>
    </w:p>
    <w:p w:rsidR="00D461F4" w:rsidRDefault="00D461F4" w:rsidP="00832325"/>
    <w:p w:rsidR="00D461F4" w:rsidRDefault="00D461F4" w:rsidP="00832325"/>
    <w:p w:rsidR="00D461F4" w:rsidRDefault="00D461F4" w:rsidP="00832325"/>
    <w:p w:rsidR="00D461F4" w:rsidRDefault="00D461F4" w:rsidP="00832325"/>
    <w:p w:rsidR="00D461F4" w:rsidRDefault="00D461F4" w:rsidP="00832325"/>
    <w:p w:rsidR="00D461F4" w:rsidRDefault="00D461F4" w:rsidP="00832325"/>
    <w:p w:rsidR="00D461F4" w:rsidRDefault="00D461F4" w:rsidP="00832325"/>
    <w:p w:rsidR="00D461F4" w:rsidRDefault="00D461F4" w:rsidP="00832325"/>
    <w:p w:rsidR="00D461F4" w:rsidRDefault="00D461F4" w:rsidP="00832325"/>
    <w:p w:rsidR="00D461F4" w:rsidRDefault="00D461F4" w:rsidP="00832325"/>
    <w:p w:rsidR="00365DF5" w:rsidRDefault="00365DF5" w:rsidP="00832325"/>
    <w:sectPr w:rsidR="00365DF5" w:rsidSect="00365DF5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126" w:right="1701" w:bottom="1417" w:left="1701" w:header="70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714" w:rsidRDefault="007E6714" w:rsidP="00E63AD9">
      <w:r>
        <w:separator/>
      </w:r>
    </w:p>
  </w:endnote>
  <w:endnote w:type="continuationSeparator" w:id="0">
    <w:p w:rsidR="007E6714" w:rsidRDefault="007E6714" w:rsidP="00E6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Regular">
    <w:altName w:val="Calibri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riaItalicCap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RegularCaps">
    <w:charset w:val="00"/>
    <w:family w:val="auto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D9" w:rsidRDefault="00E63AD9">
    <w:pPr>
      <w:pStyle w:val="Piedepgina"/>
      <w:rPr>
        <w:rFonts w:ascii="SeriaItalicCaps" w:hAnsi="SeriaItalicCaps" w:cs="SeriaItalicCaps"/>
        <w:i/>
        <w:iCs/>
        <w:color w:val="0067B2"/>
        <w:sz w:val="14"/>
        <w:szCs w:val="14"/>
      </w:rPr>
    </w:pPr>
  </w:p>
  <w:p w:rsidR="00E63AD9" w:rsidRDefault="00E63AD9">
    <w:pPr>
      <w:pStyle w:val="Piedepgina"/>
      <w:rPr>
        <w:rFonts w:ascii="SeriaItalicCaps" w:hAnsi="SeriaItalicCaps" w:cs="SeriaItalicCaps"/>
        <w:i/>
        <w:iCs/>
        <w:color w:val="0067B2"/>
        <w:sz w:val="14"/>
        <w:szCs w:val="14"/>
      </w:rPr>
    </w:pPr>
  </w:p>
  <w:p w:rsidR="00E63AD9" w:rsidRPr="0034678C" w:rsidRDefault="00E63AD9">
    <w:pPr>
      <w:pStyle w:val="Piedepgina"/>
      <w:rPr>
        <w:rFonts w:ascii="SeriaItalicCaps" w:hAnsi="SeriaItalicCaps" w:cs="SeriaItalicCaps"/>
        <w:iCs/>
        <w:sz w:val="14"/>
        <w:szCs w:val="14"/>
      </w:rPr>
    </w:pPr>
  </w:p>
  <w:p w:rsidR="0081213A" w:rsidRPr="00E63AD9" w:rsidRDefault="0081213A" w:rsidP="0081213A">
    <w:pPr>
      <w:pStyle w:val="Piedepgina"/>
      <w:ind w:left="-284"/>
      <w:jc w:val="center"/>
      <w:rPr>
        <w:rFonts w:ascii="SeriaRegular" w:hAnsi="SeriaRegular" w:cs="SeriaItalicCaps"/>
        <w:iCs/>
        <w:color w:val="024084"/>
        <w:sz w:val="28"/>
        <w:szCs w:val="14"/>
      </w:rPr>
    </w:pPr>
    <w:r w:rsidRPr="0034678C">
      <w:rPr>
        <w:rFonts w:ascii="SeriaBold" w:hAnsi="SeriaBold" w:cs="SeriaItalicCaps"/>
        <w:iCs/>
        <w:color w:val="024084"/>
        <w:sz w:val="16"/>
        <w:szCs w:val="14"/>
      </w:rPr>
      <w:t xml:space="preserve">UNIVERSIDAD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DE ALCALÁ   -   PATRIMONIO DE LA HUMANIDAD -   </w:t>
    </w:r>
    <w:r w:rsidRPr="0034678C">
      <w:rPr>
        <w:rFonts w:ascii="SeriaBold" w:hAnsi="SeriaBold" w:cs="SeriaItalicCaps"/>
        <w:iCs/>
        <w:color w:val="024084"/>
        <w:sz w:val="16"/>
        <w:szCs w:val="14"/>
      </w:rPr>
      <w:t>WORLD H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ERITAGE   - </w:t>
    </w:r>
    <w:r>
      <w:rPr>
        <w:rFonts w:ascii="SeriaBold" w:hAnsi="SeriaBold" w:cs="SeriaRegularCaps"/>
        <w:color w:val="024084"/>
        <w:sz w:val="16"/>
        <w:szCs w:val="14"/>
      </w:rPr>
      <w:t xml:space="preserve">  </w:t>
    </w:r>
    <w:hyperlink r:id="rId1" w:history="1">
      <w:r w:rsidRPr="0034678C">
        <w:rPr>
          <w:rFonts w:ascii="SeriaBold" w:hAnsi="SeriaBold" w:cs="SeriaRegularCaps"/>
          <w:color w:val="024084"/>
          <w:sz w:val="16"/>
        </w:rPr>
        <w:t>WWW.UAH.ES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D9" w:rsidRPr="00006C7D" w:rsidRDefault="00006C7D" w:rsidP="00006C7D">
    <w:pPr>
      <w:pStyle w:val="Piedepgina"/>
      <w:ind w:left="-284"/>
      <w:jc w:val="center"/>
      <w:rPr>
        <w:rFonts w:ascii="SeriaRegular" w:hAnsi="SeriaRegular" w:cs="SeriaItalicCaps"/>
        <w:iCs/>
        <w:color w:val="024084"/>
        <w:sz w:val="28"/>
        <w:szCs w:val="14"/>
      </w:rPr>
    </w:pPr>
    <w:r w:rsidRPr="0034678C">
      <w:rPr>
        <w:rFonts w:ascii="SeriaBold" w:hAnsi="SeriaBold" w:cs="SeriaItalicCaps"/>
        <w:iCs/>
        <w:color w:val="024084"/>
        <w:sz w:val="16"/>
        <w:szCs w:val="14"/>
      </w:rPr>
      <w:t xml:space="preserve">UNIVERSIDAD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DE ALCALÁ   -   PATRIMONIO DE LA HUMANIDAD -   </w:t>
    </w:r>
    <w:r w:rsidRPr="0034678C">
      <w:rPr>
        <w:rFonts w:ascii="SeriaBold" w:hAnsi="SeriaBold" w:cs="SeriaItalicCaps"/>
        <w:iCs/>
        <w:color w:val="024084"/>
        <w:sz w:val="16"/>
        <w:szCs w:val="14"/>
      </w:rPr>
      <w:t>WORLD H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ERITAGE   - </w:t>
    </w:r>
    <w:r>
      <w:rPr>
        <w:rFonts w:ascii="SeriaBold" w:hAnsi="SeriaBold" w:cs="SeriaRegularCaps"/>
        <w:color w:val="024084"/>
        <w:sz w:val="16"/>
        <w:szCs w:val="14"/>
      </w:rPr>
      <w:t xml:space="preserve">  </w:t>
    </w:r>
    <w:hyperlink r:id="rId1" w:history="1">
      <w:r w:rsidRPr="0034678C">
        <w:rPr>
          <w:rFonts w:ascii="SeriaBold" w:hAnsi="SeriaBold" w:cs="SeriaRegularCaps"/>
          <w:color w:val="024084"/>
          <w:sz w:val="16"/>
        </w:rPr>
        <w:t>WWW.UAH.ES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714" w:rsidRDefault="007E6714" w:rsidP="00E63AD9">
      <w:r>
        <w:separator/>
      </w:r>
    </w:p>
  </w:footnote>
  <w:footnote w:type="continuationSeparator" w:id="0">
    <w:p w:rsidR="007E6714" w:rsidRDefault="007E6714" w:rsidP="00E63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D9" w:rsidRDefault="00E63AD9" w:rsidP="00845C81">
    <w:pPr>
      <w:pStyle w:val="Encabezado"/>
      <w:ind w:left="-567"/>
    </w:pPr>
  </w:p>
  <w:p w:rsidR="00E63AD9" w:rsidRPr="00A3131C" w:rsidRDefault="00E63AD9" w:rsidP="00845C81">
    <w:pPr>
      <w:pStyle w:val="Encabezado"/>
      <w:ind w:left="-567"/>
      <w:rPr>
        <w:sz w:val="14"/>
      </w:rPr>
    </w:pPr>
  </w:p>
  <w:p w:rsidR="00E63AD9" w:rsidRDefault="00E63AD9" w:rsidP="00845C81">
    <w:pPr>
      <w:pStyle w:val="Encabezado"/>
      <w:ind w:left="-567"/>
    </w:pPr>
    <w:r>
      <w:rPr>
        <w:noProof/>
        <w:lang w:eastAsia="es-ES"/>
      </w:rPr>
      <w:drawing>
        <wp:inline distT="0" distB="0" distL="0" distR="0" wp14:anchorId="0B162976" wp14:editId="6C414A30">
          <wp:extent cx="3005271" cy="655200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H-IUICP_COMPOSICIÓN logo (jpg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3110" b="2591"/>
                  <a:stretch/>
                </pic:blipFill>
                <pic:spPr bwMode="auto">
                  <a:xfrm>
                    <a:off x="0" y="0"/>
                    <a:ext cx="3005271" cy="65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63AD9" w:rsidRDefault="00E63AD9" w:rsidP="00845C81">
    <w:pPr>
      <w:pStyle w:val="Encabezado"/>
      <w:ind w:left="-567"/>
    </w:pPr>
  </w:p>
  <w:p w:rsidR="00E63AD9" w:rsidRDefault="00E63AD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D9" w:rsidRDefault="002B6084" w:rsidP="00E63AD9">
    <w:pPr>
      <w:pStyle w:val="Encabezado"/>
      <w:ind w:left="-567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48440D" wp14:editId="496767D6">
              <wp:simplePos x="0" y="0"/>
              <wp:positionH relativeFrom="column">
                <wp:posOffset>3546281</wp:posOffset>
              </wp:positionH>
              <wp:positionV relativeFrom="paragraph">
                <wp:posOffset>87934</wp:posOffset>
              </wp:positionV>
              <wp:extent cx="2061220" cy="1156366"/>
              <wp:effectExtent l="0" t="0" r="0" b="0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1220" cy="115636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B6084" w:rsidRPr="00D461F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  <w:t>INSTITUTO UNIVERSITARIO</w:t>
                          </w:r>
                        </w:p>
                        <w:p w:rsidR="002B6084" w:rsidRPr="00D461F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  <w:t>DE INVESTIGACIÓN</w:t>
                          </w:r>
                        </w:p>
                        <w:p w:rsidR="002B6084" w:rsidRPr="00D461F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b/>
                              <w:color w:val="024084"/>
                              <w:sz w:val="16"/>
                            </w:rPr>
                            <w:t>EN CIENCIAS POLICIALES</w:t>
                          </w:r>
                        </w:p>
                        <w:p w:rsidR="002B6084" w:rsidRDefault="002B6084" w:rsidP="00832325">
                          <w:pPr>
                            <w:spacing w:before="60"/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Facul</w:t>
                          </w:r>
                          <w:r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tad de Derecho</w:t>
                          </w:r>
                        </w:p>
                        <w:p w:rsidR="002B608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 xml:space="preserve">Libreros 27, </w:t>
                          </w: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planta</w:t>
                          </w:r>
                          <w:r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 xml:space="preserve"> baja</w:t>
                          </w:r>
                        </w:p>
                        <w:p w:rsidR="002B6084" w:rsidRPr="00D461F4" w:rsidRDefault="002B6084" w:rsidP="002B6084">
                          <w:pPr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28801 Alcalá de Henares</w:t>
                          </w:r>
                        </w:p>
                        <w:p w:rsidR="002B6084" w:rsidRDefault="002B6084" w:rsidP="002B6084">
                          <w:pPr>
                            <w:tabs>
                              <w:tab w:val="num" w:pos="426"/>
                            </w:tabs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 w:rsidRPr="00D461F4">
                            <w:rPr>
                              <w:rFonts w:ascii="MS UI Gothic" w:eastAsia="MS UI Gothic" w:hAnsi="MS UI Gothic" w:hint="eastAsia"/>
                              <w:color w:val="A6A6A6" w:themeColor="background1" w:themeShade="A6"/>
                              <w:sz w:val="18"/>
                              <w:szCs w:val="21"/>
                            </w:rPr>
                            <w:t>☎</w:t>
                          </w:r>
                          <w:r w:rsidRPr="00D461F4">
                            <w:rPr>
                              <w:rFonts w:ascii="SeriaRegular" w:hAnsi="SeriaRegular"/>
                              <w:color w:val="808080" w:themeColor="background1" w:themeShade="80"/>
                              <w:sz w:val="18"/>
                              <w:szCs w:val="21"/>
                            </w:rPr>
                            <w:t xml:space="preserve"> </w:t>
                          </w: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91 885 4386</w:t>
                          </w:r>
                        </w:p>
                        <w:p w:rsidR="002B6084" w:rsidRPr="00D461F4" w:rsidRDefault="002B6084" w:rsidP="002B6084">
                          <w:pPr>
                            <w:tabs>
                              <w:tab w:val="num" w:pos="426"/>
                            </w:tabs>
                            <w:jc w:val="right"/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</w:pPr>
                          <w:r w:rsidRPr="00D461F4">
                            <w:rPr>
                              <w:rFonts w:ascii="SeriaRegular" w:hAnsi="SeriaRegular"/>
                              <w:sz w:val="18"/>
                              <w:szCs w:val="21"/>
                            </w:rPr>
                            <w:t>iuicp@uah.es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48440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7" type="#_x0000_t202" style="position:absolute;left:0;text-align:left;margin-left:279.25pt;margin-top:6.9pt;width:162.3pt;height:9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" stroked="f" strokeweight=".5pt">
              <v:textbox>
                <w:txbxContent>
                  <w:p w:rsidR="002B6084" w:rsidRPr="00D461F4" w:rsidRDefault="002B6084" w:rsidP="002B6084">
                    <w:pPr>
                      <w:jc w:val="right"/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</w:pPr>
                    <w:r w:rsidRPr="00D461F4"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  <w:t>INSTITUTO UNIVERSITARIO</w:t>
                    </w:r>
                  </w:p>
                  <w:p w:rsidR="002B6084" w:rsidRPr="00D461F4" w:rsidRDefault="002B6084" w:rsidP="002B6084">
                    <w:pPr>
                      <w:jc w:val="right"/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</w:pPr>
                    <w:r w:rsidRPr="00D461F4"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  <w:t>DE INVESTIGACIÓN</w:t>
                    </w:r>
                  </w:p>
                  <w:p w:rsidR="002B6084" w:rsidRPr="00D461F4" w:rsidRDefault="002B6084" w:rsidP="002B6084">
                    <w:pPr>
                      <w:jc w:val="right"/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</w:pPr>
                    <w:r w:rsidRPr="00D461F4">
                      <w:rPr>
                        <w:rFonts w:ascii="SeriaRegular" w:hAnsi="SeriaRegular"/>
                        <w:b/>
                        <w:color w:val="024084"/>
                        <w:sz w:val="16"/>
                      </w:rPr>
                      <w:t>EN CIENCIAS POLICIALES</w:t>
                    </w:r>
                  </w:p>
                  <w:p w:rsidR="002B6084" w:rsidRDefault="002B6084" w:rsidP="00832325">
                    <w:pPr>
                      <w:spacing w:before="60"/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Facul</w:t>
                    </w:r>
                    <w:r>
                      <w:rPr>
                        <w:rFonts w:ascii="SeriaRegular" w:hAnsi="SeriaRegular"/>
                        <w:sz w:val="18"/>
                        <w:szCs w:val="21"/>
                      </w:rPr>
                      <w:t>tad de Derecho</w:t>
                    </w:r>
                  </w:p>
                  <w:p w:rsidR="002B6084" w:rsidRDefault="002B6084" w:rsidP="002B6084">
                    <w:pPr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>
                      <w:rPr>
                        <w:rFonts w:ascii="SeriaRegular" w:hAnsi="SeriaRegular"/>
                        <w:sz w:val="18"/>
                        <w:szCs w:val="21"/>
                      </w:rPr>
                      <w:t xml:space="preserve">Libreros 27, </w:t>
                    </w: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planta</w:t>
                    </w:r>
                    <w:r>
                      <w:rPr>
                        <w:rFonts w:ascii="SeriaRegular" w:hAnsi="SeriaRegular"/>
                        <w:sz w:val="18"/>
                        <w:szCs w:val="21"/>
                      </w:rPr>
                      <w:t xml:space="preserve"> baja</w:t>
                    </w:r>
                  </w:p>
                  <w:p w:rsidR="002B6084" w:rsidRPr="00D461F4" w:rsidRDefault="002B6084" w:rsidP="002B6084">
                    <w:pPr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28801 Alcalá de Henares</w:t>
                    </w:r>
                  </w:p>
                  <w:p w:rsidR="002B6084" w:rsidRDefault="002B6084" w:rsidP="002B6084">
                    <w:pPr>
                      <w:tabs>
                        <w:tab w:val="num" w:pos="426"/>
                      </w:tabs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 w:rsidRPr="00D461F4">
                      <w:rPr>
                        <w:rFonts w:ascii="MS UI Gothic" w:eastAsia="MS UI Gothic" w:hAnsi="MS UI Gothic" w:hint="eastAsia"/>
                        <w:color w:val="A6A6A6" w:themeColor="background1" w:themeShade="A6"/>
                        <w:sz w:val="18"/>
                        <w:szCs w:val="21"/>
                      </w:rPr>
                      <w:t>☎</w:t>
                    </w:r>
                    <w:r w:rsidRPr="00D461F4">
                      <w:rPr>
                        <w:rFonts w:ascii="SeriaRegular" w:hAnsi="SeriaRegular"/>
                        <w:color w:val="808080" w:themeColor="background1" w:themeShade="80"/>
                        <w:sz w:val="18"/>
                        <w:szCs w:val="21"/>
                      </w:rPr>
                      <w:t xml:space="preserve"> </w:t>
                    </w: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91 885 4386</w:t>
                    </w:r>
                  </w:p>
                  <w:p w:rsidR="002B6084" w:rsidRPr="00D461F4" w:rsidRDefault="002B6084" w:rsidP="002B6084">
                    <w:pPr>
                      <w:tabs>
                        <w:tab w:val="num" w:pos="426"/>
                      </w:tabs>
                      <w:jc w:val="right"/>
                      <w:rPr>
                        <w:rFonts w:ascii="SeriaRegular" w:hAnsi="SeriaRegular"/>
                        <w:sz w:val="18"/>
                        <w:szCs w:val="21"/>
                      </w:rPr>
                    </w:pPr>
                    <w:r w:rsidRPr="00D461F4">
                      <w:rPr>
                        <w:rFonts w:ascii="SeriaRegular" w:hAnsi="SeriaRegular"/>
                        <w:sz w:val="18"/>
                        <w:szCs w:val="21"/>
                      </w:rPr>
                      <w:t>iuicp@uah.es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98C0DA" wp14:editId="4E2B3DB1">
              <wp:simplePos x="0" y="0"/>
              <wp:positionH relativeFrom="column">
                <wp:posOffset>5752631</wp:posOffset>
              </wp:positionH>
              <wp:positionV relativeFrom="paragraph">
                <wp:posOffset>-449580</wp:posOffset>
              </wp:positionV>
              <wp:extent cx="0" cy="1440000"/>
              <wp:effectExtent l="0" t="0" r="19050" b="27305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4400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5D82EC" id="3 Conector recto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95pt,-35.4pt" to="452.9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" strokecolor="#4579b8 [3044]"/>
          </w:pict>
        </mc:Fallback>
      </mc:AlternateContent>
    </w:r>
  </w:p>
  <w:p w:rsidR="00E63AD9" w:rsidRPr="00A3131C" w:rsidRDefault="00E63AD9" w:rsidP="00E63AD9">
    <w:pPr>
      <w:pStyle w:val="Encabezado"/>
      <w:ind w:left="-567"/>
      <w:rPr>
        <w:sz w:val="14"/>
      </w:rPr>
    </w:pPr>
  </w:p>
  <w:p w:rsidR="00E63AD9" w:rsidRDefault="00E63AD9" w:rsidP="00E63AD9">
    <w:pPr>
      <w:pStyle w:val="Encabezado"/>
      <w:ind w:left="-567"/>
    </w:pPr>
    <w:r>
      <w:rPr>
        <w:noProof/>
        <w:lang w:eastAsia="es-ES"/>
      </w:rPr>
      <w:drawing>
        <wp:inline distT="0" distB="0" distL="0" distR="0" wp14:anchorId="6BEA889D" wp14:editId="1F87DCA8">
          <wp:extent cx="3446695" cy="751438"/>
          <wp:effectExtent l="0" t="0" r="1905" b="0"/>
          <wp:docPr id="2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H-IUICP_COMPOSICIÓN logo (jpg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3110" b="2591"/>
                  <a:stretch/>
                </pic:blipFill>
                <pic:spPr bwMode="auto">
                  <a:xfrm>
                    <a:off x="0" y="0"/>
                    <a:ext cx="3464408" cy="75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63AD9" w:rsidRDefault="00E63AD9" w:rsidP="00E63AD9">
    <w:pPr>
      <w:pStyle w:val="Encabezado"/>
      <w:ind w:left="-567"/>
    </w:pPr>
  </w:p>
  <w:p w:rsidR="00E63AD9" w:rsidRPr="00A3131C" w:rsidRDefault="00E63AD9" w:rsidP="00E63AD9">
    <w:pPr>
      <w:pStyle w:val="Encabezado"/>
      <w:rPr>
        <w:sz w:val="32"/>
      </w:rPr>
    </w:pPr>
  </w:p>
  <w:p w:rsidR="00E63AD9" w:rsidRDefault="00E63A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4DE"/>
    <w:rsid w:val="00006C7D"/>
    <w:rsid w:val="0006000C"/>
    <w:rsid w:val="000A08C8"/>
    <w:rsid w:val="001064B0"/>
    <w:rsid w:val="002B6084"/>
    <w:rsid w:val="002C7051"/>
    <w:rsid w:val="00361308"/>
    <w:rsid w:val="00365DF5"/>
    <w:rsid w:val="00381EEC"/>
    <w:rsid w:val="003B4030"/>
    <w:rsid w:val="006A45B3"/>
    <w:rsid w:val="006D6B4E"/>
    <w:rsid w:val="007E44DE"/>
    <w:rsid w:val="007E6714"/>
    <w:rsid w:val="00804F19"/>
    <w:rsid w:val="0081213A"/>
    <w:rsid w:val="00832325"/>
    <w:rsid w:val="008A1F9C"/>
    <w:rsid w:val="00A45ED5"/>
    <w:rsid w:val="00AF60A5"/>
    <w:rsid w:val="00D3420A"/>
    <w:rsid w:val="00D461F4"/>
    <w:rsid w:val="00D91B78"/>
    <w:rsid w:val="00DD4750"/>
    <w:rsid w:val="00E63AD9"/>
    <w:rsid w:val="00F42B9A"/>
    <w:rsid w:val="00F63AD3"/>
    <w:rsid w:val="00FC4BB3"/>
    <w:rsid w:val="00FD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FA530A"/>
  <w15:docId w15:val="{4DA9ED10-9DB0-4104-A82E-666677B0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4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63A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63AD9"/>
  </w:style>
  <w:style w:type="paragraph" w:styleId="Piedepgina">
    <w:name w:val="footer"/>
    <w:basedOn w:val="Normal"/>
    <w:link w:val="PiedepginaCar"/>
    <w:unhideWhenUsed/>
    <w:rsid w:val="00E63A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63AD9"/>
  </w:style>
  <w:style w:type="paragraph" w:styleId="Textodeglobo">
    <w:name w:val="Balloon Text"/>
    <w:basedOn w:val="Normal"/>
    <w:link w:val="TextodegloboCar"/>
    <w:uiPriority w:val="99"/>
    <w:semiHidden/>
    <w:unhideWhenUsed/>
    <w:rsid w:val="00E63A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AD9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h.e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h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IUICP\Plantillas%20y%20modelos\Plantilla%20IUICP%202015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IUICP 2015.dotx</Template>
  <TotalTime>1</TotalTime>
  <Pages>2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Instituto Universitario en Ciencias Policiales</dc:creator>
  <cp:lastModifiedBy>Zamora Sanz Ana Isabel</cp:lastModifiedBy>
  <cp:revision>5</cp:revision>
  <cp:lastPrinted>2014-05-06T18:03:00Z</cp:lastPrinted>
  <dcterms:created xsi:type="dcterms:W3CDTF">2025-12-07T04:18:00Z</dcterms:created>
  <dcterms:modified xsi:type="dcterms:W3CDTF">2025-12-07T04:19:00Z</dcterms:modified>
</cp:coreProperties>
</file>